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8B445" w14:textId="392A1D8D" w:rsidR="00370DAF" w:rsidRDefault="00B05072">
      <w:pPr>
        <w:pStyle w:val="Title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911EED5" wp14:editId="1FBC82CA">
            <wp:simplePos x="0" y="0"/>
            <wp:positionH relativeFrom="margin">
              <wp:align>left</wp:align>
            </wp:positionH>
            <wp:positionV relativeFrom="paragraph">
              <wp:posOffset>528955</wp:posOffset>
            </wp:positionV>
            <wp:extent cx="1578094" cy="1162050"/>
            <wp:effectExtent l="0" t="0" r="3175" b="0"/>
            <wp:wrapNone/>
            <wp:docPr id="26" name="Picture 26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fruit&#10;&#10;Description automatically generated"/>
                    <pic:cNvPicPr/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09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88AE23C" wp14:editId="5AC62A21">
            <wp:simplePos x="0" y="0"/>
            <wp:positionH relativeFrom="margin">
              <wp:align>right</wp:align>
            </wp:positionH>
            <wp:positionV relativeFrom="paragraph">
              <wp:posOffset>488950</wp:posOffset>
            </wp:positionV>
            <wp:extent cx="1387475" cy="1161962"/>
            <wp:effectExtent l="0" t="0" r="317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16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EC4">
        <w:t>Private Kindergarten</w:t>
      </w:r>
    </w:p>
    <w:p w14:paraId="6E987AD4" w14:textId="726C6CC2" w:rsidR="00370DAF" w:rsidRDefault="00507EC4" w:rsidP="00FB4F85">
      <w:pPr>
        <w:pStyle w:val="Subtitle"/>
        <w:spacing w:after="300"/>
      </w:pPr>
      <w:r>
        <w:t>Mrs. jenny Room 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612"/>
        <w:gridCol w:w="3576"/>
        <w:gridCol w:w="3612"/>
      </w:tblGrid>
      <w:tr w:rsidR="00B44AE4" w14:paraId="578BFACD" w14:textId="77777777" w:rsidTr="00241AE1">
        <w:trPr>
          <w:trHeight w:val="342"/>
        </w:trPr>
        <w:tc>
          <w:tcPr>
            <w:tcW w:w="3612" w:type="dxa"/>
          </w:tcPr>
          <w:p w14:paraId="566DB5BC" w14:textId="33B7E539" w:rsidR="00B44AE4" w:rsidRP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49E1DA04" w14:textId="77777777" w:rsidR="00B44AE4" w:rsidRP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7875BACB" w14:textId="7615FAF6" w:rsidR="00B44AE4" w:rsidRPr="00B44AE4" w:rsidRDefault="00B44AE4" w:rsidP="00FB4F85">
            <w:pPr>
              <w:rPr>
                <w:noProof/>
              </w:rPr>
            </w:pPr>
          </w:p>
        </w:tc>
      </w:tr>
      <w:tr w:rsidR="00A5487A" w14:paraId="599461CA" w14:textId="77777777" w:rsidTr="00241AE1">
        <w:trPr>
          <w:trHeight w:val="3132"/>
        </w:trPr>
        <w:tc>
          <w:tcPr>
            <w:tcW w:w="3612" w:type="dxa"/>
            <w:tcBorders>
              <w:right w:val="single" w:sz="24" w:space="0" w:color="23316B" w:themeColor="text2"/>
            </w:tcBorders>
          </w:tcPr>
          <w:p w14:paraId="30216A75" w14:textId="20DBF813" w:rsidR="00FB4F85" w:rsidRDefault="00FB4F8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DDD2105" wp14:editId="4EBB389C">
                      <wp:extent cx="2279561" cy="2008505"/>
                      <wp:effectExtent l="0" t="0" r="0" b="0"/>
                      <wp:docPr id="21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B6F751" w14:textId="60F704FA" w:rsidR="00FB4F85" w:rsidRPr="006325B4" w:rsidRDefault="00507EC4" w:rsidP="00B0545B">
                                  <w:pPr>
                                    <w:pStyle w:val="Heading5"/>
                                    <w:rPr>
                                      <w:b/>
                                      <w:bCs/>
                                      <w:color w:val="23316B" w:themeColor="text2"/>
                                    </w:rPr>
                                  </w:pPr>
                                  <w:r w:rsidRPr="006325B4">
                                    <w:rPr>
                                      <w:b/>
                                      <w:bCs/>
                                      <w:color w:val="23316B" w:themeColor="text2"/>
                                    </w:rPr>
                                    <w:t>Theme</w:t>
                                  </w:r>
                                </w:p>
                                <w:p w14:paraId="593AD603" w14:textId="72B088A4" w:rsidR="004766A7" w:rsidRDefault="00507EC4" w:rsidP="00B43864">
                                  <w:r>
                                    <w:t>Four Seasons</w:t>
                                  </w:r>
                                </w:p>
                                <w:p w14:paraId="7976DD95" w14:textId="5B10AFDC" w:rsidR="00507EC4" w:rsidRDefault="00507EC4" w:rsidP="00B43864">
                                  <w:r>
                                    <w:t>Outer Space</w:t>
                                  </w:r>
                                </w:p>
                                <w:p w14:paraId="2A3773D3" w14:textId="50655AA1" w:rsidR="00507EC4" w:rsidRDefault="00507EC4" w:rsidP="00B43864">
                                  <w:r>
                                    <w:t>We Love Pets!</w:t>
                                  </w:r>
                                </w:p>
                                <w:p w14:paraId="5B52ACB3" w14:textId="0D693393" w:rsidR="00507EC4" w:rsidRPr="004766A7" w:rsidRDefault="00507EC4" w:rsidP="00B43864">
                                  <w:r>
                                    <w:t>Thanksgiving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DDD2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" filled="f" stroked="f">
                      <v:textbox inset=",7.2pt">
                        <w:txbxContent>
                          <w:p w14:paraId="6FB6F751" w14:textId="60F704FA" w:rsidR="00FB4F85" w:rsidRPr="006325B4" w:rsidRDefault="00507EC4" w:rsidP="00B0545B">
                            <w:pPr>
                              <w:pStyle w:val="Heading5"/>
                              <w:rPr>
                                <w:b/>
                                <w:bCs/>
                                <w:color w:val="23316B" w:themeColor="text2"/>
                              </w:rPr>
                            </w:pPr>
                            <w:r w:rsidRPr="006325B4">
                              <w:rPr>
                                <w:b/>
                                <w:bCs/>
                                <w:color w:val="23316B" w:themeColor="text2"/>
                              </w:rPr>
                              <w:t>Theme</w:t>
                            </w:r>
                          </w:p>
                          <w:p w14:paraId="593AD603" w14:textId="72B088A4" w:rsidR="004766A7" w:rsidRDefault="00507EC4" w:rsidP="00B43864">
                            <w:r>
                              <w:t>Four Seasons</w:t>
                            </w:r>
                          </w:p>
                          <w:p w14:paraId="7976DD95" w14:textId="5B10AFDC" w:rsidR="00507EC4" w:rsidRDefault="00507EC4" w:rsidP="00B43864">
                            <w:r>
                              <w:t>Outer Space</w:t>
                            </w:r>
                          </w:p>
                          <w:p w14:paraId="2A3773D3" w14:textId="50655AA1" w:rsidR="00507EC4" w:rsidRDefault="00507EC4" w:rsidP="00B43864">
                            <w:r>
                              <w:t>We Love Pets!</w:t>
                            </w:r>
                          </w:p>
                          <w:p w14:paraId="5B52ACB3" w14:textId="0D693393" w:rsidR="00507EC4" w:rsidRPr="004766A7" w:rsidRDefault="00507EC4" w:rsidP="00B43864">
                            <w:r>
                              <w:t>Thanksgiving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76" w:type="dxa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0CFDD822" w14:textId="0B117056" w:rsidR="00FB4F85" w:rsidRPr="00984BB5" w:rsidRDefault="00984BB5" w:rsidP="00984BB5">
            <w:pPr>
              <w:ind w:left="-29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5F6A624" wp14:editId="39DE8922">
                      <wp:extent cx="2279561" cy="2008505"/>
                      <wp:effectExtent l="0" t="0" r="0" b="0"/>
                      <wp:docPr id="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C556E" w14:textId="03EFE96B" w:rsidR="00984BB5" w:rsidRPr="00B0545B" w:rsidRDefault="00984BB5" w:rsidP="00B0545B">
                                  <w:pPr>
                                    <w:pStyle w:val="Heading6"/>
                                  </w:pPr>
                                  <w:r w:rsidRPr="00E77AC0">
                                    <w:t xml:space="preserve"> </w:t>
                                  </w:r>
                                  <w:r w:rsidR="00507EC4">
                                    <w:t>OCt. 31</w:t>
                                  </w:r>
                                  <w:r w:rsidR="00507EC4" w:rsidRPr="00507EC4">
                                    <w:rPr>
                                      <w:vertAlign w:val="superscript"/>
                                    </w:rPr>
                                    <w:t>st</w:t>
                                  </w:r>
                                  <w:r w:rsidR="00507EC4">
                                    <w:t xml:space="preserve"> – Nov.4</w:t>
                                  </w:r>
                                  <w:r w:rsidR="00507EC4" w:rsidRPr="00507EC4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 w:rsidR="00507EC4">
                                    <w:t xml:space="preserve"> </w:t>
                                  </w:r>
                                </w:p>
                                <w:p w14:paraId="6B5617B4" w14:textId="0D355C64" w:rsidR="00984BB5" w:rsidRDefault="00507EC4" w:rsidP="00B43864">
                                  <w:pPr>
                                    <w:spacing w:before="100" w:after="0"/>
                                  </w:pPr>
                                  <w:r>
                                    <w:t>Alphabet Review</w:t>
                                  </w:r>
                                </w:p>
                                <w:p w14:paraId="786FDAB8" w14:textId="6B3441E8" w:rsidR="00507EC4" w:rsidRDefault="00507EC4" w:rsidP="00B43864">
                                  <w:pPr>
                                    <w:spacing w:before="100" w:after="0"/>
                                  </w:pPr>
                                  <w:r>
                                    <w:t>Number Review</w:t>
                                  </w:r>
                                </w:p>
                                <w:p w14:paraId="4ED149A8" w14:textId="235979BB" w:rsidR="00507EC4" w:rsidRPr="00B620BA" w:rsidRDefault="00507EC4" w:rsidP="00B43864">
                                  <w:pPr>
                                    <w:spacing w:before="100" w:after="0"/>
                                    <w:rPr>
                                      <w:rFonts w:ascii="Mangal" w:hAnsi="Mangal" w:cs="Mangal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B620BA">
                                    <w:rPr>
                                      <w:rFonts w:ascii="Mangal" w:hAnsi="Mangal" w:cs="Mangal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  <w:t>NOV. 7</w:t>
                                  </w:r>
                                  <w:r w:rsidRPr="00B620BA">
                                    <w:rPr>
                                      <w:rFonts w:ascii="Mangal" w:hAnsi="Mangal" w:cs="Mangal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Pr="00B620BA">
                                    <w:rPr>
                                      <w:rFonts w:ascii="Mangal" w:hAnsi="Mangal" w:cs="Mangal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  <w:t xml:space="preserve"> – 11</w:t>
                                  </w:r>
                                  <w:r w:rsidRPr="00B620BA">
                                    <w:rPr>
                                      <w:rFonts w:ascii="Mangal" w:hAnsi="Mangal" w:cs="Mangal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Pr="00B620BA">
                                    <w:rPr>
                                      <w:rFonts w:ascii="Mangal" w:hAnsi="Mangal" w:cs="Mangal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A9FB873" w14:textId="2E43A244" w:rsidR="00507EC4" w:rsidRDefault="00507EC4" w:rsidP="00B43864">
                                  <w:pPr>
                                    <w:spacing w:before="100" w:after="0"/>
                                  </w:pPr>
                                  <w:r>
                                    <w:t>Letter Rr</w:t>
                                  </w:r>
                                </w:p>
                                <w:p w14:paraId="73B4E24B" w14:textId="7F59271B" w:rsidR="00507EC4" w:rsidRPr="004766A7" w:rsidRDefault="00507EC4" w:rsidP="00B43864">
                                  <w:pPr>
                                    <w:spacing w:before="100" w:after="0"/>
                                  </w:pPr>
                                  <w:r>
                                    <w:t>Number 7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F6A624" id="_x0000_s1027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" filled="f" stroked="f">
                      <v:textbox inset=",7.2pt">
                        <w:txbxContent>
                          <w:p w14:paraId="21AC556E" w14:textId="03EFE96B" w:rsidR="00984BB5" w:rsidRPr="00B0545B" w:rsidRDefault="00984BB5" w:rsidP="00B0545B">
                            <w:pPr>
                              <w:pStyle w:val="Heading6"/>
                            </w:pPr>
                            <w:r w:rsidRPr="00E77AC0">
                              <w:t xml:space="preserve"> </w:t>
                            </w:r>
                            <w:r w:rsidR="00507EC4">
                              <w:t>OCt. 31</w:t>
                            </w:r>
                            <w:r w:rsidR="00507EC4" w:rsidRPr="00507EC4">
                              <w:rPr>
                                <w:vertAlign w:val="superscript"/>
                              </w:rPr>
                              <w:t>st</w:t>
                            </w:r>
                            <w:r w:rsidR="00507EC4">
                              <w:t xml:space="preserve"> – Nov.4</w:t>
                            </w:r>
                            <w:r w:rsidR="00507EC4" w:rsidRPr="00507EC4">
                              <w:rPr>
                                <w:vertAlign w:val="superscript"/>
                              </w:rPr>
                              <w:t>th</w:t>
                            </w:r>
                            <w:r w:rsidR="00507EC4">
                              <w:t xml:space="preserve"> </w:t>
                            </w:r>
                          </w:p>
                          <w:p w14:paraId="6B5617B4" w14:textId="0D355C64" w:rsidR="00984BB5" w:rsidRDefault="00507EC4" w:rsidP="00B43864">
                            <w:pPr>
                              <w:spacing w:before="100" w:after="0"/>
                            </w:pPr>
                            <w:r>
                              <w:t>Alphabet Review</w:t>
                            </w:r>
                          </w:p>
                          <w:p w14:paraId="786FDAB8" w14:textId="6B3441E8" w:rsidR="00507EC4" w:rsidRDefault="00507EC4" w:rsidP="00B43864">
                            <w:pPr>
                              <w:spacing w:before="100" w:after="0"/>
                            </w:pPr>
                            <w:r>
                              <w:t>Number Review</w:t>
                            </w:r>
                          </w:p>
                          <w:p w14:paraId="4ED149A8" w14:textId="235979BB" w:rsidR="00507EC4" w:rsidRPr="00B620BA" w:rsidRDefault="00507EC4" w:rsidP="00B43864">
                            <w:pPr>
                              <w:spacing w:before="100" w:after="0"/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</w:pPr>
                            <w:r w:rsidRPr="00B620BA"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>NOV. 7</w:t>
                            </w:r>
                            <w:r w:rsidRPr="00B620BA"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620BA"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 xml:space="preserve"> – 11</w:t>
                            </w:r>
                            <w:r w:rsidRPr="00B620BA"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620BA"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A9FB873" w14:textId="2E43A244" w:rsidR="00507EC4" w:rsidRDefault="00507EC4" w:rsidP="00B43864">
                            <w:pPr>
                              <w:spacing w:before="100" w:after="0"/>
                            </w:pPr>
                            <w:r>
                              <w:t>Letter Rr</w:t>
                            </w:r>
                          </w:p>
                          <w:p w14:paraId="73B4E24B" w14:textId="7F59271B" w:rsidR="00507EC4" w:rsidRPr="004766A7" w:rsidRDefault="00507EC4" w:rsidP="00B43864">
                            <w:pPr>
                              <w:spacing w:before="100" w:after="0"/>
                            </w:pPr>
                            <w:r>
                              <w:t>Number 7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12" w:type="dxa"/>
            <w:tcBorders>
              <w:left w:val="single" w:sz="24" w:space="0" w:color="23316B" w:themeColor="text2"/>
            </w:tcBorders>
          </w:tcPr>
          <w:p w14:paraId="01594ABA" w14:textId="30B686CE" w:rsidR="00FB4F85" w:rsidRDefault="00984BB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C008E15" wp14:editId="6E377351">
                      <wp:extent cx="2279561" cy="2009104"/>
                      <wp:effectExtent l="0" t="0" r="0" b="0"/>
                      <wp:docPr id="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91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F05154" w14:textId="021C5FED" w:rsidR="00984BB5" w:rsidRPr="00B620BA" w:rsidRDefault="00984BB5" w:rsidP="00B0545B">
                                  <w:pPr>
                                    <w:pStyle w:val="Heading5"/>
                                    <w:rPr>
                                      <w:rFonts w:cstheme="majorHAnsi"/>
                                      <w:b/>
                                      <w:bCs/>
                                      <w:color w:val="23316B" w:themeColor="text2"/>
                                    </w:rPr>
                                  </w:pPr>
                                  <w:r w:rsidRPr="00E77AC0">
                                    <w:t xml:space="preserve"> </w:t>
                                  </w:r>
                                  <w:r w:rsidR="00B620BA" w:rsidRPr="00B620BA">
                                    <w:rPr>
                                      <w:rFonts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  <w:t>Nov. 14</w:t>
                                  </w:r>
                                  <w:r w:rsidR="00B620BA" w:rsidRPr="00B620BA">
                                    <w:rPr>
                                      <w:rFonts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B620BA" w:rsidRPr="00B620BA">
                                    <w:rPr>
                                      <w:rFonts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  <w:t xml:space="preserve"> – 18</w:t>
                                  </w:r>
                                  <w:r w:rsidR="00B620BA" w:rsidRPr="00B620BA">
                                    <w:rPr>
                                      <w:rFonts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="00B620BA" w:rsidRPr="00B620BA">
                                    <w:rPr>
                                      <w:rFonts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1598AA04" w14:textId="660E7F2F" w:rsidR="00B620BA" w:rsidRDefault="00B620BA" w:rsidP="00B620BA">
                                  <w:r>
                                    <w:t>Letter Cc</w:t>
                                  </w:r>
                                </w:p>
                                <w:p w14:paraId="55320B49" w14:textId="3EC766AD" w:rsidR="00B620BA" w:rsidRDefault="00B620BA" w:rsidP="00B620BA">
                                  <w:r>
                                    <w:t xml:space="preserve">Number 8 </w:t>
                                  </w:r>
                                </w:p>
                                <w:p w14:paraId="02BAE0D4" w14:textId="3F2D0A0E" w:rsidR="00B620BA" w:rsidRPr="00B620BA" w:rsidRDefault="00B620BA" w:rsidP="00B620B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</w:pPr>
                                  <w:r w:rsidRPr="00B620B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  <w:t>Nov. 21</w:t>
                                  </w:r>
                                  <w:r w:rsidRPr="00B620B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  <w:vertAlign w:val="superscript"/>
                                    </w:rPr>
                                    <w:t>st</w:t>
                                  </w:r>
                                  <w:r w:rsidRPr="00B620B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  <w:t xml:space="preserve"> -25</w:t>
                                  </w:r>
                                  <w:r w:rsidRPr="00B620B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 w:rsidRPr="00B620BA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23316B" w:themeColor="text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DE79A8C" w14:textId="61D42AA8" w:rsidR="00B620BA" w:rsidRDefault="00B620BA" w:rsidP="00B620BA">
                                  <w:r>
                                    <w:t xml:space="preserve">Letter </w:t>
                                  </w:r>
                                  <w:proofErr w:type="spellStart"/>
                                  <w:r>
                                    <w:t>Ee</w:t>
                                  </w:r>
                                  <w:proofErr w:type="spellEnd"/>
                                </w:p>
                                <w:p w14:paraId="23756053" w14:textId="506B7735" w:rsidR="00B620BA" w:rsidRPr="00B620BA" w:rsidRDefault="00B620BA" w:rsidP="00B620BA">
                                  <w:r>
                                    <w:t>Number 9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008E15" id="_x0000_s1028" type="#_x0000_t202" alt="Text box to enter heading and description" style="width:179.5pt;height:1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" filled="f" stroked="f">
                      <v:textbox inset=",7.2pt">
                        <w:txbxContent>
                          <w:p w14:paraId="37F05154" w14:textId="021C5FED" w:rsidR="00984BB5" w:rsidRPr="00B620BA" w:rsidRDefault="00984BB5" w:rsidP="00B0545B">
                            <w:pPr>
                              <w:pStyle w:val="Heading5"/>
                              <w:rPr>
                                <w:rFonts w:cstheme="majorHAnsi"/>
                                <w:b/>
                                <w:bCs/>
                                <w:color w:val="23316B" w:themeColor="text2"/>
                              </w:rPr>
                            </w:pPr>
                            <w:r w:rsidRPr="00E77AC0">
                              <w:t xml:space="preserve"> </w:t>
                            </w:r>
                            <w:r w:rsidR="00B620BA" w:rsidRPr="00B620BA">
                              <w:rPr>
                                <w:rFonts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>Nov. 14</w:t>
                            </w:r>
                            <w:r w:rsidR="00B620BA" w:rsidRPr="00B620BA">
                              <w:rPr>
                                <w:rFonts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620BA" w:rsidRPr="00B620BA">
                              <w:rPr>
                                <w:rFonts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 xml:space="preserve"> – 18</w:t>
                            </w:r>
                            <w:r w:rsidR="00B620BA" w:rsidRPr="00B620BA">
                              <w:rPr>
                                <w:rFonts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620BA" w:rsidRPr="00B620BA">
                              <w:rPr>
                                <w:rFonts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98AA04" w14:textId="660E7F2F" w:rsidR="00B620BA" w:rsidRDefault="00B620BA" w:rsidP="00B620BA">
                            <w:r>
                              <w:t>Letter Cc</w:t>
                            </w:r>
                          </w:p>
                          <w:p w14:paraId="55320B49" w14:textId="3EC766AD" w:rsidR="00B620BA" w:rsidRDefault="00B620BA" w:rsidP="00B620BA">
                            <w:r>
                              <w:t xml:space="preserve">Number 8 </w:t>
                            </w:r>
                          </w:p>
                          <w:p w14:paraId="02BAE0D4" w14:textId="3F2D0A0E" w:rsidR="00B620BA" w:rsidRPr="00B620BA" w:rsidRDefault="00B620BA" w:rsidP="00B620B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</w:pPr>
                            <w:r w:rsidRPr="00B620B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>Nov. 21</w:t>
                            </w:r>
                            <w:r w:rsidRPr="00B620B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B620B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 xml:space="preserve"> -25</w:t>
                            </w:r>
                            <w:r w:rsidRPr="00B620B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620BA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E79A8C" w14:textId="61D42AA8" w:rsidR="00B620BA" w:rsidRDefault="00B620BA" w:rsidP="00B620BA">
                            <w:r>
                              <w:t xml:space="preserve">Letter </w:t>
                            </w:r>
                            <w:proofErr w:type="spellStart"/>
                            <w:r>
                              <w:t>Ee</w:t>
                            </w:r>
                            <w:proofErr w:type="spellEnd"/>
                          </w:p>
                          <w:p w14:paraId="23756053" w14:textId="506B7735" w:rsidR="00B620BA" w:rsidRPr="00B620BA" w:rsidRDefault="00B620BA" w:rsidP="00B620BA">
                            <w:r>
                              <w:t>Number 9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44AE4" w14:paraId="05BCC4F0" w14:textId="77777777" w:rsidTr="00241AE1">
        <w:trPr>
          <w:trHeight w:val="360"/>
        </w:trPr>
        <w:tc>
          <w:tcPr>
            <w:tcW w:w="3612" w:type="dxa"/>
          </w:tcPr>
          <w:p w14:paraId="2C786045" w14:textId="58CB524B" w:rsidR="00B620BA" w:rsidRDefault="00B620BA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21120CDD" w14:textId="6D00A195" w:rsid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4C842CF0" w14:textId="487D77CB" w:rsidR="00B620BA" w:rsidRDefault="00B620BA" w:rsidP="00FB4F85">
            <w:pPr>
              <w:rPr>
                <w:noProof/>
              </w:rPr>
            </w:pPr>
          </w:p>
        </w:tc>
      </w:tr>
    </w:tbl>
    <w:p w14:paraId="48DD4D76" w14:textId="370F3855" w:rsidR="00370DAF" w:rsidRPr="009E13A4" w:rsidRDefault="00B05072" w:rsidP="009E13A4">
      <w:pPr>
        <w:tabs>
          <w:tab w:val="left" w:pos="9573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5D6D932" wp14:editId="6A132FE9">
            <wp:simplePos x="0" y="0"/>
            <wp:positionH relativeFrom="margin">
              <wp:posOffset>133350</wp:posOffset>
            </wp:positionH>
            <wp:positionV relativeFrom="paragraph">
              <wp:posOffset>778691</wp:posOffset>
            </wp:positionV>
            <wp:extent cx="1598604" cy="936625"/>
            <wp:effectExtent l="0" t="0" r="190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04" cy="93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7C35564" wp14:editId="0C28EEBC">
            <wp:simplePos x="0" y="0"/>
            <wp:positionH relativeFrom="column">
              <wp:posOffset>4629150</wp:posOffset>
            </wp:positionH>
            <wp:positionV relativeFrom="paragraph">
              <wp:posOffset>798195</wp:posOffset>
            </wp:positionV>
            <wp:extent cx="2445746" cy="1025956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746" cy="102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789">
        <w:rPr>
          <w:noProof/>
        </w:rPr>
        <w:drawing>
          <wp:anchor distT="0" distB="0" distL="114300" distR="114300" simplePos="0" relativeHeight="251671552" behindDoc="0" locked="0" layoutInCell="1" allowOverlap="1" wp14:anchorId="656B877C" wp14:editId="617AA095">
            <wp:simplePos x="0" y="0"/>
            <wp:positionH relativeFrom="page">
              <wp:posOffset>5895975</wp:posOffset>
            </wp:positionH>
            <wp:positionV relativeFrom="paragraph">
              <wp:posOffset>4231266</wp:posOffset>
            </wp:positionV>
            <wp:extent cx="1847206" cy="768985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06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78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1758300" wp14:editId="280609CE">
                <wp:simplePos x="0" y="0"/>
                <wp:positionH relativeFrom="column">
                  <wp:posOffset>5457825</wp:posOffset>
                </wp:positionH>
                <wp:positionV relativeFrom="paragraph">
                  <wp:posOffset>1835785</wp:posOffset>
                </wp:positionV>
                <wp:extent cx="1657350" cy="3162300"/>
                <wp:effectExtent l="19050" t="1905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6C7DB" w14:textId="3C2DD3BE" w:rsidR="00777789" w:rsidRDefault="00777789">
                            <w:pPr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</w:pPr>
                            <w:r w:rsidRPr="00777789"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 xml:space="preserve">Save the Date: </w:t>
                            </w:r>
                          </w:p>
                          <w:p w14:paraId="4520F990" w14:textId="3983B777" w:rsidR="00B05072" w:rsidRPr="00B05072" w:rsidRDefault="00B05072">
                            <w:pPr>
                              <w:rPr>
                                <w:rFonts w:ascii="Mangal" w:hAnsi="Mangal" w:cs="Mangal"/>
                                <w:color w:val="auto"/>
                              </w:rPr>
                            </w:pPr>
                            <w:r w:rsidRPr="00B05072">
                              <w:rPr>
                                <w:rFonts w:ascii="Mangal" w:hAnsi="Mangal" w:cs="Mangal"/>
                                <w:color w:val="auto"/>
                              </w:rPr>
                              <w:t>Thanksgiving Feast 11/22</w:t>
                            </w:r>
                          </w:p>
                          <w:p w14:paraId="26458CDC" w14:textId="7E5C7628" w:rsidR="00B05072" w:rsidRDefault="00777789">
                            <w:r>
                              <w:t xml:space="preserve">Winter Wonderland </w:t>
                            </w:r>
                            <w:r w:rsidR="00B05072">
                              <w:t xml:space="preserve">&amp; Pictures with Santa Claus </w:t>
                            </w:r>
                          </w:p>
                          <w:p w14:paraId="11B32C10" w14:textId="59301FEC" w:rsidR="00777789" w:rsidRDefault="00777789">
                            <w:r>
                              <w:t>Dec. 14</w:t>
                            </w:r>
                            <w:r w:rsidRPr="0077778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58300" id="_x0000_s1029" type="#_x0000_t202" style="position:absolute;margin-left:429.75pt;margin-top:144.55pt;width:130.5pt;height:24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" strokeweight="3pt">
                <v:textbox>
                  <w:txbxContent>
                    <w:p w14:paraId="5E36C7DB" w14:textId="3C2DD3BE" w:rsidR="00777789" w:rsidRDefault="00777789">
                      <w:pPr>
                        <w:rPr>
                          <w:rFonts w:ascii="Mangal" w:hAnsi="Mangal" w:cs="Mangal"/>
                          <w:b/>
                          <w:bCs/>
                          <w:color w:val="23316B" w:themeColor="text2"/>
                          <w:sz w:val="28"/>
                          <w:szCs w:val="28"/>
                        </w:rPr>
                      </w:pPr>
                      <w:r w:rsidRPr="00777789">
                        <w:rPr>
                          <w:rFonts w:ascii="Mangal" w:hAnsi="Mangal" w:cs="Mangal"/>
                          <w:b/>
                          <w:bCs/>
                          <w:color w:val="23316B" w:themeColor="text2"/>
                          <w:sz w:val="28"/>
                          <w:szCs w:val="28"/>
                        </w:rPr>
                        <w:t xml:space="preserve">Save the Date: </w:t>
                      </w:r>
                    </w:p>
                    <w:p w14:paraId="4520F990" w14:textId="3983B777" w:rsidR="00B05072" w:rsidRPr="00B05072" w:rsidRDefault="00B05072">
                      <w:pPr>
                        <w:rPr>
                          <w:rFonts w:ascii="Mangal" w:hAnsi="Mangal" w:cs="Mangal"/>
                          <w:color w:val="auto"/>
                        </w:rPr>
                      </w:pPr>
                      <w:r w:rsidRPr="00B05072">
                        <w:rPr>
                          <w:rFonts w:ascii="Mangal" w:hAnsi="Mangal" w:cs="Mangal"/>
                          <w:color w:val="auto"/>
                        </w:rPr>
                        <w:t>Thanksgiving Feast 11/22</w:t>
                      </w:r>
                    </w:p>
                    <w:p w14:paraId="26458CDC" w14:textId="7E5C7628" w:rsidR="00B05072" w:rsidRDefault="00777789">
                      <w:r>
                        <w:t xml:space="preserve">Winter Wonderland </w:t>
                      </w:r>
                      <w:r w:rsidR="00B05072">
                        <w:t xml:space="preserve">&amp; Pictures with Santa Claus </w:t>
                      </w:r>
                    </w:p>
                    <w:p w14:paraId="11B32C10" w14:textId="59301FEC" w:rsidR="00777789" w:rsidRDefault="00777789">
                      <w:r>
                        <w:t>Dec. 14</w:t>
                      </w:r>
                      <w:r w:rsidRPr="00777789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778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5043B1" wp14:editId="4EBF9D65">
                <wp:simplePos x="0" y="0"/>
                <wp:positionH relativeFrom="column">
                  <wp:posOffset>2524125</wp:posOffset>
                </wp:positionH>
                <wp:positionV relativeFrom="paragraph">
                  <wp:posOffset>92710</wp:posOffset>
                </wp:positionV>
                <wp:extent cx="4152900" cy="1543050"/>
                <wp:effectExtent l="19050" t="1905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40382" w14:textId="40680568" w:rsidR="00777789" w:rsidRPr="00777789" w:rsidRDefault="00777789">
                            <w:pPr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</w:pPr>
                            <w:r w:rsidRPr="00777789"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>Teacher Notes:</w:t>
                            </w:r>
                          </w:p>
                          <w:p w14:paraId="71A440B1" w14:textId="358FF65C" w:rsidR="00777789" w:rsidRDefault="00777789">
                            <w:r>
                              <w:t>Mrs. Jenny will be on vacation November 22 and will return Monday the 28</w:t>
                            </w:r>
                            <w:r w:rsidRPr="0077778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. </w:t>
                            </w:r>
                          </w:p>
                          <w:p w14:paraId="6EEAFAF7" w14:textId="77777777" w:rsidR="00777789" w:rsidRDefault="007777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43B1" id="_x0000_s1030" type="#_x0000_t202" style="position:absolute;margin-left:198.75pt;margin-top:7.3pt;width:327pt;height:121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" strokeweight="3pt">
                <v:textbox>
                  <w:txbxContent>
                    <w:p w14:paraId="1A740382" w14:textId="40680568" w:rsidR="00777789" w:rsidRPr="00777789" w:rsidRDefault="00777789">
                      <w:pPr>
                        <w:rPr>
                          <w:rFonts w:ascii="Mangal" w:hAnsi="Mangal" w:cs="Mangal"/>
                          <w:b/>
                          <w:bCs/>
                          <w:color w:val="23316B" w:themeColor="text2"/>
                          <w:sz w:val="28"/>
                          <w:szCs w:val="28"/>
                        </w:rPr>
                      </w:pPr>
                      <w:r w:rsidRPr="00777789">
                        <w:rPr>
                          <w:rFonts w:ascii="Mangal" w:hAnsi="Mangal" w:cs="Mangal"/>
                          <w:b/>
                          <w:bCs/>
                          <w:color w:val="23316B" w:themeColor="text2"/>
                          <w:sz w:val="28"/>
                          <w:szCs w:val="28"/>
                        </w:rPr>
                        <w:t>Teacher Notes:</w:t>
                      </w:r>
                    </w:p>
                    <w:p w14:paraId="71A440B1" w14:textId="358FF65C" w:rsidR="00777789" w:rsidRDefault="00777789">
                      <w:r>
                        <w:t>Mrs. Jenny will be on vacation November 22 and will return Monday the 28</w:t>
                      </w:r>
                      <w:r w:rsidRPr="00777789">
                        <w:rPr>
                          <w:vertAlign w:val="superscript"/>
                        </w:rPr>
                        <w:t>th</w:t>
                      </w:r>
                      <w:r>
                        <w:t xml:space="preserve">. </w:t>
                      </w:r>
                    </w:p>
                    <w:p w14:paraId="6EEAFAF7" w14:textId="77777777" w:rsidR="00777789" w:rsidRDefault="00777789"/>
                  </w:txbxContent>
                </v:textbox>
              </v:shape>
            </w:pict>
          </mc:Fallback>
        </mc:AlternateContent>
      </w:r>
      <w:r w:rsidR="0077778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0F8B1C" wp14:editId="7A1E9FD7">
                <wp:simplePos x="0" y="0"/>
                <wp:positionH relativeFrom="column">
                  <wp:posOffset>2447925</wp:posOffset>
                </wp:positionH>
                <wp:positionV relativeFrom="paragraph">
                  <wp:posOffset>4150360</wp:posOffset>
                </wp:positionV>
                <wp:extent cx="2847975" cy="962025"/>
                <wp:effectExtent l="19050" t="1905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6C39" w14:textId="6AB9749B" w:rsidR="00117838" w:rsidRPr="00777789" w:rsidRDefault="0011783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778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 xml:space="preserve">Monthly Quote: </w:t>
                            </w:r>
                          </w:p>
                          <w:p w14:paraId="67BB51EC" w14:textId="4CFFDD09" w:rsidR="00117838" w:rsidRDefault="00117838">
                            <w:r>
                              <w:t xml:space="preserve">We know what we are but know not what we may be.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F8B1C" id="_x0000_s1031" type="#_x0000_t202" style="position:absolute;margin-left:192.75pt;margin-top:326.8pt;width:224.2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" strokeweight="3pt">
                <v:textbox>
                  <w:txbxContent>
                    <w:p w14:paraId="5D206C39" w14:textId="6AB9749B" w:rsidR="00117838" w:rsidRPr="00777789" w:rsidRDefault="00117838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777789">
                        <w:rPr>
                          <w:rFonts w:asciiTheme="majorHAnsi" w:hAnsiTheme="majorHAnsi" w:cstheme="majorHAnsi"/>
                          <w:b/>
                          <w:bCs/>
                          <w:color w:val="23316B" w:themeColor="text2"/>
                          <w:sz w:val="28"/>
                          <w:szCs w:val="28"/>
                        </w:rPr>
                        <w:t xml:space="preserve">Monthly Quote: </w:t>
                      </w:r>
                    </w:p>
                    <w:p w14:paraId="67BB51EC" w14:textId="4CFFDD09" w:rsidR="00117838" w:rsidRDefault="00117838">
                      <w:r>
                        <w:t xml:space="preserve">We know what we are but know not what we may be. </w:t>
                      </w:r>
                    </w:p>
                  </w:txbxContent>
                </v:textbox>
              </v:shape>
            </w:pict>
          </mc:Fallback>
        </mc:AlternateContent>
      </w:r>
      <w:r w:rsidR="0011783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B840BD" wp14:editId="03E6F7DD">
                <wp:simplePos x="0" y="0"/>
                <wp:positionH relativeFrom="column">
                  <wp:posOffset>2447925</wp:posOffset>
                </wp:positionH>
                <wp:positionV relativeFrom="paragraph">
                  <wp:posOffset>1826260</wp:posOffset>
                </wp:positionV>
                <wp:extent cx="2828925" cy="2133600"/>
                <wp:effectExtent l="19050" t="1905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3377E" w14:textId="3AA50B1B" w:rsidR="00117838" w:rsidRPr="00777789" w:rsidRDefault="00777789">
                            <w:pPr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</w:pPr>
                            <w:r w:rsidRPr="00777789">
                              <w:rPr>
                                <w:rFonts w:ascii="Mangal" w:hAnsi="Mangal" w:cs="Mangal"/>
                                <w:b/>
                                <w:bCs/>
                                <w:color w:val="23316B" w:themeColor="text2"/>
                                <w:sz w:val="28"/>
                                <w:szCs w:val="28"/>
                              </w:rPr>
                              <w:t>Up Coming Events:</w:t>
                            </w:r>
                          </w:p>
                          <w:p w14:paraId="68A7E47F" w14:textId="4B141F6F" w:rsidR="00777789" w:rsidRDefault="00777789">
                            <w:r>
                              <w:t>Pepper Valley will be closed on November 24</w:t>
                            </w:r>
                            <w:r w:rsidRPr="0077778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25</w:t>
                            </w:r>
                            <w:r w:rsidRPr="0077778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for Thanksgiving.</w:t>
                            </w:r>
                          </w:p>
                          <w:p w14:paraId="5E06C9BA" w14:textId="715C364B" w:rsidR="00777789" w:rsidRDefault="00777789">
                            <w:r>
                              <w:t>Happy Thanksgiving Everyone!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40BD" id="_x0000_s1032" type="#_x0000_t202" style="position:absolute;margin-left:192.75pt;margin-top:143.8pt;width:222.75pt;height:16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" strokeweight="3pt">
                <v:textbox>
                  <w:txbxContent>
                    <w:p w14:paraId="2D53377E" w14:textId="3AA50B1B" w:rsidR="00117838" w:rsidRPr="00777789" w:rsidRDefault="00777789">
                      <w:pPr>
                        <w:rPr>
                          <w:rFonts w:ascii="Mangal" w:hAnsi="Mangal" w:cs="Mangal"/>
                          <w:b/>
                          <w:bCs/>
                          <w:color w:val="23316B" w:themeColor="text2"/>
                          <w:sz w:val="28"/>
                          <w:szCs w:val="28"/>
                        </w:rPr>
                      </w:pPr>
                      <w:r w:rsidRPr="00777789">
                        <w:rPr>
                          <w:rFonts w:ascii="Mangal" w:hAnsi="Mangal" w:cs="Mangal"/>
                          <w:b/>
                          <w:bCs/>
                          <w:color w:val="23316B" w:themeColor="text2"/>
                          <w:sz w:val="28"/>
                          <w:szCs w:val="28"/>
                        </w:rPr>
                        <w:t>Up Coming Events:</w:t>
                      </w:r>
                    </w:p>
                    <w:p w14:paraId="68A7E47F" w14:textId="4B141F6F" w:rsidR="00777789" w:rsidRDefault="00777789">
                      <w:r>
                        <w:t>Pepper Valley will be closed on November 24</w:t>
                      </w:r>
                      <w:r w:rsidRPr="00777789">
                        <w:rPr>
                          <w:vertAlign w:val="superscript"/>
                        </w:rPr>
                        <w:t>th</w:t>
                      </w:r>
                      <w:r>
                        <w:t xml:space="preserve"> and 25</w:t>
                      </w:r>
                      <w:r w:rsidRPr="00777789">
                        <w:rPr>
                          <w:vertAlign w:val="superscript"/>
                        </w:rPr>
                        <w:t>th</w:t>
                      </w:r>
                      <w:r>
                        <w:t xml:space="preserve"> for Thanksgiving.</w:t>
                      </w:r>
                    </w:p>
                    <w:p w14:paraId="5E06C9BA" w14:textId="715C364B" w:rsidR="00777789" w:rsidRDefault="00777789">
                      <w:r>
                        <w:t>Happy Thanksgiving Everyone!</w:t>
                      </w:r>
                    </w:p>
                  </w:txbxContent>
                </v:textbox>
              </v:shape>
            </w:pict>
          </mc:Fallback>
        </mc:AlternateContent>
      </w:r>
      <w:r w:rsidR="0011783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D52A87" wp14:editId="5524A6C4">
                <wp:simplePos x="0" y="0"/>
                <wp:positionH relativeFrom="margin">
                  <wp:posOffset>-180975</wp:posOffset>
                </wp:positionH>
                <wp:positionV relativeFrom="paragraph">
                  <wp:posOffset>1807210</wp:posOffset>
                </wp:positionV>
                <wp:extent cx="2486025" cy="2876550"/>
                <wp:effectExtent l="19050" t="1905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ED3CC" w14:textId="40CAFD3C" w:rsidR="00117838" w:rsidRPr="00117838" w:rsidRDefault="00117838">
                            <w:pPr>
                              <w:rPr>
                                <w:rFonts w:ascii="Mangal" w:hAnsi="Mangal" w:cs="Mangal"/>
                              </w:rPr>
                            </w:pPr>
                            <w:r w:rsidRPr="00117838">
                              <w:rPr>
                                <w:rFonts w:ascii="Mangal" w:hAnsi="Mangal" w:cs="Mangal"/>
                                <w:color w:val="23316B" w:themeColor="text2"/>
                                <w:sz w:val="28"/>
                                <w:szCs w:val="28"/>
                              </w:rPr>
                              <w:t>Literature for the Month:</w:t>
                            </w:r>
                          </w:p>
                          <w:p w14:paraId="4661BA6B" w14:textId="62EEE056" w:rsidR="00117838" w:rsidRDefault="00117838">
                            <w:r>
                              <w:t>The Frog Prince</w:t>
                            </w:r>
                          </w:p>
                          <w:p w14:paraId="012135D0" w14:textId="3BC23373" w:rsidR="00117838" w:rsidRDefault="00117838">
                            <w:r>
                              <w:t>Why the Sun and Moon Live in the Sky</w:t>
                            </w:r>
                          </w:p>
                          <w:p w14:paraId="243CA875" w14:textId="7ABDF8E9" w:rsidR="00117838" w:rsidRDefault="00117838">
                            <w:r>
                              <w:t>Thermometers</w:t>
                            </w:r>
                          </w:p>
                          <w:p w14:paraId="6502F702" w14:textId="47BC98A2" w:rsidR="00117838" w:rsidRDefault="00117838">
                            <w:r>
                              <w:t>How to Catch a Turkey</w:t>
                            </w:r>
                          </w:p>
                          <w:p w14:paraId="293848A8" w14:textId="00475460" w:rsidR="00117838" w:rsidRDefault="00117838">
                            <w:r>
                              <w:t>10 Fat Turkeys</w:t>
                            </w:r>
                          </w:p>
                          <w:p w14:paraId="4B7C9DA6" w14:textId="6FCD6E30" w:rsidR="00117838" w:rsidRDefault="00117838">
                            <w:r>
                              <w:t>Turkey Goes to School</w:t>
                            </w:r>
                          </w:p>
                          <w:p w14:paraId="37090865" w14:textId="2BF5713E" w:rsidR="00117838" w:rsidRDefault="00117838">
                            <w:r>
                              <w:t>Harvest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2A87" id="_x0000_s1033" type="#_x0000_t202" style="position:absolute;margin-left:-14.25pt;margin-top:142.3pt;width:195.75pt;height:2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" strokeweight="3pt">
                <v:textbox>
                  <w:txbxContent>
                    <w:p w14:paraId="61BED3CC" w14:textId="40CAFD3C" w:rsidR="00117838" w:rsidRPr="00117838" w:rsidRDefault="00117838">
                      <w:pPr>
                        <w:rPr>
                          <w:rFonts w:ascii="Mangal" w:hAnsi="Mangal" w:cs="Mangal"/>
                        </w:rPr>
                      </w:pPr>
                      <w:r w:rsidRPr="00117838">
                        <w:rPr>
                          <w:rFonts w:ascii="Mangal" w:hAnsi="Mangal" w:cs="Mangal"/>
                          <w:color w:val="23316B" w:themeColor="text2"/>
                          <w:sz w:val="28"/>
                          <w:szCs w:val="28"/>
                        </w:rPr>
                        <w:t>Literature for the Month:</w:t>
                      </w:r>
                    </w:p>
                    <w:p w14:paraId="4661BA6B" w14:textId="62EEE056" w:rsidR="00117838" w:rsidRDefault="00117838">
                      <w:r>
                        <w:t>The Frog Prince</w:t>
                      </w:r>
                    </w:p>
                    <w:p w14:paraId="012135D0" w14:textId="3BC23373" w:rsidR="00117838" w:rsidRDefault="00117838">
                      <w:r>
                        <w:t>Why the Sun and Moon Live in the Sky</w:t>
                      </w:r>
                    </w:p>
                    <w:p w14:paraId="243CA875" w14:textId="7ABDF8E9" w:rsidR="00117838" w:rsidRDefault="00117838">
                      <w:r>
                        <w:t>Thermometers</w:t>
                      </w:r>
                    </w:p>
                    <w:p w14:paraId="6502F702" w14:textId="47BC98A2" w:rsidR="00117838" w:rsidRDefault="00117838">
                      <w:r>
                        <w:t>How to Catch a Turkey</w:t>
                      </w:r>
                    </w:p>
                    <w:p w14:paraId="293848A8" w14:textId="00475460" w:rsidR="00117838" w:rsidRDefault="00117838">
                      <w:r>
                        <w:t>10 Fat Turkeys</w:t>
                      </w:r>
                    </w:p>
                    <w:p w14:paraId="4B7C9DA6" w14:textId="6FCD6E30" w:rsidR="00117838" w:rsidRDefault="00117838">
                      <w:r>
                        <w:t>Turkey Goes to School</w:t>
                      </w:r>
                    </w:p>
                    <w:p w14:paraId="37090865" w14:textId="2BF5713E" w:rsidR="00117838" w:rsidRDefault="00117838">
                      <w:r>
                        <w:t>Harvest Days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0B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1BDD04" wp14:editId="0812D291">
                <wp:simplePos x="0" y="0"/>
                <wp:positionH relativeFrom="column">
                  <wp:posOffset>2286001</wp:posOffset>
                </wp:positionH>
                <wp:positionV relativeFrom="paragraph">
                  <wp:posOffset>35560</wp:posOffset>
                </wp:positionV>
                <wp:extent cx="0" cy="1676400"/>
                <wp:effectExtent l="1905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19D18" id="Straight Connector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pt,2.8pt" to="180pt,1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" strokecolor="#002060" strokeweight="3pt">
                <v:stroke joinstyle="miter"/>
              </v:line>
            </w:pict>
          </mc:Fallback>
        </mc:AlternateContent>
      </w:r>
      <w:r w:rsidR="00B620BA" w:rsidRPr="00B620BA">
        <w:rPr>
          <w:noProof/>
        </w:rPr>
        <mc:AlternateContent>
          <mc:Choice Requires="wps">
            <w:drawing>
              <wp:inline distT="0" distB="0" distL="0" distR="0" wp14:anchorId="493CBEE2" wp14:editId="3A73C582">
                <wp:extent cx="2279561" cy="2008505"/>
                <wp:effectExtent l="0" t="0" r="0" b="0"/>
                <wp:docPr id="2" name="Text Box 2" descr="Text box to enter heading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561" cy="200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DF31" w14:textId="74629F87" w:rsidR="00B620BA" w:rsidRPr="00B0545B" w:rsidRDefault="00B620BA" w:rsidP="00B620BA">
                            <w:pPr>
                              <w:pStyle w:val="Heading6"/>
                            </w:pPr>
                            <w:r w:rsidRPr="00E77AC0">
                              <w:t xml:space="preserve"> </w:t>
                            </w:r>
                            <w:r w:rsidRPr="00B620BA">
                              <w:rPr>
                                <w:sz w:val="28"/>
                                <w:szCs w:val="28"/>
                              </w:rPr>
                              <w:t>Nov. 28</w:t>
                            </w:r>
                            <w:r w:rsidRPr="00B620B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620BA">
                              <w:rPr>
                                <w:sz w:val="28"/>
                                <w:szCs w:val="28"/>
                              </w:rPr>
                              <w:t xml:space="preserve"> – Dec. 2</w:t>
                            </w:r>
                            <w:r w:rsidRPr="00B620BA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B620B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3F04169" w14:textId="77F19644" w:rsidR="00B620BA" w:rsidRPr="004766A7" w:rsidRDefault="00B620BA" w:rsidP="00B620BA">
                            <w:pPr>
                              <w:spacing w:before="100" w:after="0"/>
                            </w:pPr>
                            <w:r>
                              <w:t xml:space="preserve">Starting Christmas Crafts </w:t>
                            </w:r>
                          </w:p>
                          <w:p w14:paraId="201AF12F" w14:textId="2ADD71D1" w:rsidR="00B620BA" w:rsidRPr="004766A7" w:rsidRDefault="00B620BA" w:rsidP="00B620BA">
                            <w:pPr>
                              <w:spacing w:before="100" w:after="0"/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3CBEE2" id="_x0000_s1034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" filled="f" stroked="f">
                <v:textbox inset=",7.2pt">
                  <w:txbxContent>
                    <w:p w14:paraId="1BE2DF31" w14:textId="74629F87" w:rsidR="00B620BA" w:rsidRPr="00B0545B" w:rsidRDefault="00B620BA" w:rsidP="00B620BA">
                      <w:pPr>
                        <w:pStyle w:val="Heading6"/>
                      </w:pPr>
                      <w:r w:rsidRPr="00E77AC0">
                        <w:t xml:space="preserve"> </w:t>
                      </w:r>
                      <w:r w:rsidRPr="00B620BA">
                        <w:rPr>
                          <w:sz w:val="28"/>
                          <w:szCs w:val="28"/>
                        </w:rPr>
                        <w:t>Nov. 28</w:t>
                      </w:r>
                      <w:r w:rsidRPr="00B620BA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620BA">
                        <w:rPr>
                          <w:sz w:val="28"/>
                          <w:szCs w:val="28"/>
                        </w:rPr>
                        <w:t xml:space="preserve"> – Dec. 2</w:t>
                      </w:r>
                      <w:r w:rsidRPr="00B620BA">
                        <w:rPr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B620B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3F04169" w14:textId="77F19644" w:rsidR="00B620BA" w:rsidRPr="004766A7" w:rsidRDefault="00B620BA" w:rsidP="00B620BA">
                      <w:pPr>
                        <w:spacing w:before="100" w:after="0"/>
                      </w:pPr>
                      <w:r>
                        <w:t xml:space="preserve">Starting Christmas Crafts </w:t>
                      </w:r>
                    </w:p>
                    <w:p w14:paraId="201AF12F" w14:textId="2ADD71D1" w:rsidR="00B620BA" w:rsidRPr="004766A7" w:rsidRDefault="00B620BA" w:rsidP="00B620BA">
                      <w:pPr>
                        <w:spacing w:before="100" w:after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70DAF" w:rsidRPr="009E13A4" w:rsidSect="00AB3054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C2847" w14:textId="77777777" w:rsidR="001107DF" w:rsidRDefault="001107DF">
      <w:pPr>
        <w:spacing w:after="0" w:line="240" w:lineRule="auto"/>
      </w:pPr>
      <w:r>
        <w:separator/>
      </w:r>
    </w:p>
  </w:endnote>
  <w:endnote w:type="continuationSeparator" w:id="0">
    <w:p w14:paraId="15F21A44" w14:textId="77777777" w:rsidR="001107DF" w:rsidRDefault="00110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30C34180" w14:textId="77777777" w:rsidTr="00010E2B">
      <w:trPr>
        <w:trHeight w:val="601"/>
      </w:trPr>
      <w:sdt>
        <w:sdtPr>
          <w:alias w:val="Enter Heading 3:"/>
          <w:tag w:val="Enter Heading 3:"/>
          <w:id w:val="1441261156"/>
          <w:placeholder/>
          <w:temporary/>
          <w:showingPlcHdr/>
          <w15:appearance w15:val="hidden"/>
        </w:sdtPr>
        <w:sdtContent>
          <w:tc>
            <w:tcPr>
              <w:tcW w:w="2500" w:type="pct"/>
              <w:shd w:val="clear" w:color="auto" w:fill="296D9D" w:themeFill="accent1" w:themeFillShade="BF"/>
              <w:tcMar>
                <w:right w:w="0" w:type="dxa"/>
              </w:tcMar>
              <w:vAlign w:val="center"/>
            </w:tcPr>
            <w:p w14:paraId="59A537B0" w14:textId="77777777" w:rsidR="00B44AE4" w:rsidRPr="00E40B3A" w:rsidRDefault="00C825C5" w:rsidP="00B0545B">
              <w:pPr>
                <w:pStyle w:val="Header"/>
              </w:pPr>
              <w:r w:rsidRPr="003F2188">
                <w:t>Heading 3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32563886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4DB496A7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69EC671F" w14:textId="77777777" w:rsidTr="00010E2B">
      <w:trPr>
        <w:trHeight w:val="601"/>
      </w:trPr>
      <w:sdt>
        <w:sdtPr>
          <w:alias w:val="Enter Heading 3:"/>
          <w:tag w:val="Enter Heading 3:"/>
          <w:id w:val="267594440"/>
          <w:placeholder/>
          <w:temporary/>
          <w:showingPlcHdr/>
          <w15:appearance w15:val="hidden"/>
        </w:sdtPr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1B47319E" w14:textId="77777777" w:rsidR="00E40B3A" w:rsidRPr="00554C64" w:rsidRDefault="003548BD" w:rsidP="00B0545B">
              <w:pPr>
                <w:pStyle w:val="Header"/>
              </w:pPr>
              <w:r w:rsidRPr="003F2188">
                <w:t>Heading 3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15474345" w14:textId="77777777" w:rsidR="00E40B3A" w:rsidRPr="00E40B3A" w:rsidRDefault="00E40B3A" w:rsidP="00E40B3A">
              <w:pPr>
                <w:pStyle w:val="Footer"/>
                <w:spacing w:before="0" w:after="0"/>
                <w:jc w:val="right"/>
                <w:rPr>
                  <w:caps/>
                  <w:noProof/>
                </w:rPr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1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2D3D0989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DEFE1" w14:textId="77777777" w:rsidR="001107DF" w:rsidRDefault="001107DF">
      <w:pPr>
        <w:spacing w:after="0" w:line="240" w:lineRule="auto"/>
      </w:pPr>
      <w:r>
        <w:separator/>
      </w:r>
    </w:p>
  </w:footnote>
  <w:footnote w:type="continuationSeparator" w:id="0">
    <w:p w14:paraId="1C7B42C6" w14:textId="77777777" w:rsidR="001107DF" w:rsidRDefault="00110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45E45877" w14:textId="77777777" w:rsidTr="00010E2B">
      <w:trPr>
        <w:trHeight w:val="630"/>
      </w:trPr>
      <w:sdt>
        <w:sdtPr>
          <w:alias w:val="Company Name:"/>
          <w:tag w:val="Company Name:"/>
          <w:id w:val="-1503653226"/>
          <w:placeholde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73FC886D" w14:textId="7996AA52" w:rsidR="00B44AE4" w:rsidRPr="00984BB5" w:rsidRDefault="00507EC4" w:rsidP="00B0545B">
              <w:pPr>
                <w:pStyle w:val="Header"/>
              </w:pPr>
              <w:r>
                <w:t>Pepper Valley Learning Center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3A0AA839" w14:textId="078066EC" w:rsidR="00B44AE4" w:rsidRPr="00984BB5" w:rsidRDefault="00000000" w:rsidP="00D32417">
          <w:pPr>
            <w:pStyle w:val="Header"/>
            <w:jc w:val="right"/>
          </w:pPr>
          <w:sdt>
            <w:sdtPr>
              <w:alias w:val="Publish Date:"/>
              <w:tag w:val="Publish Date:"/>
              <w:id w:val="1214160441"/>
              <w:placeholde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 w:rsidR="00507EC4">
                <w:t>November 2022</w:t>
              </w:r>
            </w:sdtContent>
          </w:sdt>
        </w:p>
      </w:tc>
    </w:tr>
  </w:tbl>
  <w:p w14:paraId="6422AB30" w14:textId="77777777" w:rsidR="00370DAF" w:rsidRPr="00B0545B" w:rsidRDefault="00370DAF">
    <w:pPr>
      <w:pStyle w:val="Header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2A906767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placeholde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57BB869C" w14:textId="0D490C90" w:rsidR="00AB3054" w:rsidRPr="00A10E51" w:rsidRDefault="00507EC4" w:rsidP="00A10E51">
              <w:pPr>
                <w:pStyle w:val="Header"/>
              </w:pPr>
              <w:r>
                <w:t>Pepper Valley Learning Center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5028068E" w14:textId="70211F81" w:rsidR="00AB3054" w:rsidRPr="00984BB5" w:rsidRDefault="00000000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placeholde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 w:rsidR="00507EC4">
                <w:t>November 2022</w:t>
              </w:r>
            </w:sdtContent>
          </w:sdt>
        </w:p>
      </w:tc>
    </w:tr>
  </w:tbl>
  <w:p w14:paraId="00DBB0E4" w14:textId="77777777" w:rsidR="00370DAF" w:rsidRPr="00B0545B" w:rsidRDefault="00370DAF" w:rsidP="00AB3054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28454714">
    <w:abstractNumId w:val="9"/>
  </w:num>
  <w:num w:numId="2" w16cid:durableId="103884191">
    <w:abstractNumId w:val="7"/>
  </w:num>
  <w:num w:numId="3" w16cid:durableId="1088693962">
    <w:abstractNumId w:val="6"/>
  </w:num>
  <w:num w:numId="4" w16cid:durableId="264505377">
    <w:abstractNumId w:val="5"/>
  </w:num>
  <w:num w:numId="5" w16cid:durableId="954483546">
    <w:abstractNumId w:val="4"/>
  </w:num>
  <w:num w:numId="6" w16cid:durableId="1171525490">
    <w:abstractNumId w:val="8"/>
  </w:num>
  <w:num w:numId="7" w16cid:durableId="1331912642">
    <w:abstractNumId w:val="3"/>
  </w:num>
  <w:num w:numId="8" w16cid:durableId="1962956977">
    <w:abstractNumId w:val="2"/>
  </w:num>
  <w:num w:numId="9" w16cid:durableId="2111050924">
    <w:abstractNumId w:val="1"/>
  </w:num>
  <w:num w:numId="10" w16cid:durableId="1287006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EC4"/>
    <w:rsid w:val="00004923"/>
    <w:rsid w:val="00010E2B"/>
    <w:rsid w:val="00047D8A"/>
    <w:rsid w:val="00064C59"/>
    <w:rsid w:val="000B7DB6"/>
    <w:rsid w:val="001107DF"/>
    <w:rsid w:val="00117838"/>
    <w:rsid w:val="00121731"/>
    <w:rsid w:val="00146469"/>
    <w:rsid w:val="0016091E"/>
    <w:rsid w:val="001949F5"/>
    <w:rsid w:val="00210270"/>
    <w:rsid w:val="00216EE6"/>
    <w:rsid w:val="002172D5"/>
    <w:rsid w:val="00241AE1"/>
    <w:rsid w:val="00293C96"/>
    <w:rsid w:val="002B65AC"/>
    <w:rsid w:val="002D2945"/>
    <w:rsid w:val="002E6273"/>
    <w:rsid w:val="0033156F"/>
    <w:rsid w:val="003548BD"/>
    <w:rsid w:val="0036232E"/>
    <w:rsid w:val="00370DAF"/>
    <w:rsid w:val="00385FC5"/>
    <w:rsid w:val="003E0362"/>
    <w:rsid w:val="003E4566"/>
    <w:rsid w:val="003F2188"/>
    <w:rsid w:val="003F5F5A"/>
    <w:rsid w:val="00414A18"/>
    <w:rsid w:val="004219C9"/>
    <w:rsid w:val="00442D2E"/>
    <w:rsid w:val="004766A7"/>
    <w:rsid w:val="004D2783"/>
    <w:rsid w:val="004F181F"/>
    <w:rsid w:val="004F7AB8"/>
    <w:rsid w:val="00507EC4"/>
    <w:rsid w:val="005465F3"/>
    <w:rsid w:val="00554C64"/>
    <w:rsid w:val="0057159E"/>
    <w:rsid w:val="005B1EC0"/>
    <w:rsid w:val="005C73C4"/>
    <w:rsid w:val="0062317E"/>
    <w:rsid w:val="006325B4"/>
    <w:rsid w:val="006C3216"/>
    <w:rsid w:val="00703FE3"/>
    <w:rsid w:val="00771380"/>
    <w:rsid w:val="00777789"/>
    <w:rsid w:val="00794F87"/>
    <w:rsid w:val="007C6247"/>
    <w:rsid w:val="007E7E91"/>
    <w:rsid w:val="008550E7"/>
    <w:rsid w:val="008A0331"/>
    <w:rsid w:val="00984BB5"/>
    <w:rsid w:val="009E13A4"/>
    <w:rsid w:val="00A10E51"/>
    <w:rsid w:val="00A1404C"/>
    <w:rsid w:val="00A4351E"/>
    <w:rsid w:val="00A5487A"/>
    <w:rsid w:val="00AA1EEA"/>
    <w:rsid w:val="00AB3054"/>
    <w:rsid w:val="00B05072"/>
    <w:rsid w:val="00B0545B"/>
    <w:rsid w:val="00B2720B"/>
    <w:rsid w:val="00B43864"/>
    <w:rsid w:val="00B44AE4"/>
    <w:rsid w:val="00B620BA"/>
    <w:rsid w:val="00BC2E14"/>
    <w:rsid w:val="00C70286"/>
    <w:rsid w:val="00C825C5"/>
    <w:rsid w:val="00CD2AB1"/>
    <w:rsid w:val="00CE0CA7"/>
    <w:rsid w:val="00D118BF"/>
    <w:rsid w:val="00D32417"/>
    <w:rsid w:val="00DB60FE"/>
    <w:rsid w:val="00DF1CEF"/>
    <w:rsid w:val="00E40B3A"/>
    <w:rsid w:val="00E77AC0"/>
    <w:rsid w:val="00EA0D1D"/>
    <w:rsid w:val="00EB2BB8"/>
    <w:rsid w:val="00EC5EDB"/>
    <w:rsid w:val="00FB2537"/>
    <w:rsid w:val="00FB4F85"/>
    <w:rsid w:val="00FC469C"/>
    <w:rsid w:val="00FC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D47E92"/>
  <w15:chartTrackingRefBased/>
  <w15:docId w15:val="{381C6C63-E567-4AA5-9C24-E8C5B4223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88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orumotto.hu/2018/10/halloween-2018.htm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ublicdomainpictures.net/view-image.php?image=9805" TargetMode="External"/><Relationship Id="rId14" Type="http://schemas.openxmlformats.org/officeDocument/2006/relationships/hyperlink" Target="http://www.morumotto.hu/2018/10/halloweeni-sziluett-mecsestarto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nda%20No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November 2022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992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Pepper Valley Learning Center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No</dc:creator>
  <cp:keywords/>
  <dc:description/>
  <cp:lastModifiedBy>Pepper Valley Learning Center</cp:lastModifiedBy>
  <cp:revision>1</cp:revision>
  <cp:lastPrinted>2022-11-03T16:58:00Z</cp:lastPrinted>
  <dcterms:created xsi:type="dcterms:W3CDTF">2022-11-03T00:18:00Z</dcterms:created>
  <dcterms:modified xsi:type="dcterms:W3CDTF">2022-11-03T16:59:00Z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